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58E712" w14:textId="52125766" w:rsidR="009124E9" w:rsidRDefault="009124E9" w:rsidP="009124E9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47F036E" wp14:editId="41D9D276">
                <wp:simplePos x="0" y="0"/>
                <wp:positionH relativeFrom="column">
                  <wp:posOffset>495300</wp:posOffset>
                </wp:positionH>
                <wp:positionV relativeFrom="paragraph">
                  <wp:posOffset>777240</wp:posOffset>
                </wp:positionV>
                <wp:extent cx="4221480" cy="27584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275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1ADC4" w14:textId="7AE70DE0" w:rsidR="009124E9" w:rsidRDefault="0042250E" w:rsidP="00533027">
                            <w:pPr>
                              <w:jc w:val="center"/>
                            </w:pPr>
                            <w:r w:rsidRPr="0042250E">
                              <w:rPr>
                                <w:noProof/>
                              </w:rPr>
                              <w:drawing>
                                <wp:inline distT="0" distB="0" distL="0" distR="0" wp14:anchorId="6F46F28E" wp14:editId="12A58649">
                                  <wp:extent cx="4032250" cy="3057715"/>
                                  <wp:effectExtent l="0" t="0" r="635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2250" cy="305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3027">
                              <w:rPr>
                                <w:noProof/>
                              </w:rPr>
                              <w:drawing>
                                <wp:inline distT="0" distB="0" distL="0" distR="0" wp14:anchorId="7F27E9BD" wp14:editId="7ECE1542">
                                  <wp:extent cx="3547745" cy="2660650"/>
                                  <wp:effectExtent l="5398" t="0" r="952" b="953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aronandmik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47745" cy="266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F03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pt;margin-top:61.2pt;width:332.4pt;height:217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" filled="f" stroked="f" strokeweight=".5pt">
                <v:textbox>
                  <w:txbxContent>
                    <w:p w14:paraId="5F91ADC4" w14:textId="7AE70DE0" w:rsidR="009124E9" w:rsidRDefault="0042250E" w:rsidP="00533027">
                      <w:pPr>
                        <w:jc w:val="center"/>
                      </w:pPr>
                      <w:r w:rsidRPr="0042250E">
                        <w:drawing>
                          <wp:inline distT="0" distB="0" distL="0" distR="0" wp14:anchorId="6F46F28E" wp14:editId="12A58649">
                            <wp:extent cx="4032250" cy="3057715"/>
                            <wp:effectExtent l="0" t="0" r="635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2250" cy="305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3027">
                        <w:rPr>
                          <w:noProof/>
                        </w:rPr>
                        <w:drawing>
                          <wp:inline distT="0" distB="0" distL="0" distR="0" wp14:anchorId="7F27E9BD" wp14:editId="7ECE1542">
                            <wp:extent cx="3547745" cy="2660650"/>
                            <wp:effectExtent l="5398" t="0" r="952" b="953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aronandmik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47745" cy="266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0357797" wp14:editId="2E39B03A">
                <wp:simplePos x="0" y="0"/>
                <wp:positionH relativeFrom="page">
                  <wp:align>right</wp:align>
                </wp:positionH>
                <wp:positionV relativeFrom="paragraph">
                  <wp:posOffset>-662940</wp:posOffset>
                </wp:positionV>
                <wp:extent cx="7757160" cy="1143000"/>
                <wp:effectExtent l="0" t="0" r="15240" b="19050"/>
                <wp:wrapNone/>
                <wp:docPr id="2437" name="Text Box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7160" cy="1143000"/>
                        </a:xfrm>
                        <a:prstGeom prst="rect">
                          <a:avLst/>
                        </a:prstGeom>
                        <a:solidFill>
                          <a:srgbClr val="003D7D"/>
                        </a:solidFill>
                        <a:ln w="6350">
                          <a:solidFill>
                            <a:srgbClr val="003D7D"/>
                          </a:solidFill>
                        </a:ln>
                      </wps:spPr>
                      <wps:txbx>
                        <w:txbxContent>
                          <w:p w14:paraId="040A92DF" w14:textId="41B381BC" w:rsidR="009124E9" w:rsidRPr="00E959CD" w:rsidRDefault="009124E9" w:rsidP="009124E9">
                            <w:pPr>
                              <w:jc w:val="center"/>
                              <w:rPr>
                                <w:rFonts w:ascii="Georgia" w:hAnsi="Georgia"/>
                                <w:color w:val="F68E1E"/>
                                <w:sz w:val="72"/>
                                <w:szCs w:val="72"/>
                              </w:rPr>
                            </w:pPr>
                            <w:r w:rsidRPr="00E959CD">
                              <w:rPr>
                                <w:rFonts w:ascii="Georgia" w:hAnsi="Georgia"/>
                                <w:color w:val="F68E1E"/>
                                <w:sz w:val="72"/>
                                <w:szCs w:val="72"/>
                              </w:rPr>
                              <w:t>STUD</w:t>
                            </w:r>
                            <w:r w:rsidR="0059068E" w:rsidRPr="00E959CD">
                              <w:rPr>
                                <w:rFonts w:ascii="Georgia" w:hAnsi="Georgia"/>
                                <w:color w:val="F68E1E"/>
                                <w:sz w:val="72"/>
                                <w:szCs w:val="72"/>
                              </w:rPr>
                              <w:t>ENTS NEED YOU!</w:t>
                            </w:r>
                          </w:p>
                          <w:p w14:paraId="24B1165B" w14:textId="580FD4C5" w:rsidR="009124E9" w:rsidRPr="00BC629A" w:rsidRDefault="00E959CD" w:rsidP="009124E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Become a CIS Volunteer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357797" id="Text Box 2437" o:spid="_x0000_s1027" type="#_x0000_t202" style="position:absolute;margin-left:559.6pt;margin-top:-52.2pt;width:610.8pt;height:90pt;z-index:2516935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" fillcolor="#003d7d" strokecolor="#003d7d" strokeweight=".5pt">
                <v:textbox>
                  <w:txbxContent>
                    <w:p w14:paraId="040A92DF" w14:textId="41B381BC" w:rsidR="009124E9" w:rsidRPr="00E959CD" w:rsidRDefault="009124E9" w:rsidP="009124E9">
                      <w:pPr>
                        <w:jc w:val="center"/>
                        <w:rPr>
                          <w:rFonts w:ascii="Georgia" w:hAnsi="Georgia"/>
                          <w:color w:val="F68E1E"/>
                          <w:sz w:val="72"/>
                          <w:szCs w:val="72"/>
                        </w:rPr>
                      </w:pPr>
                      <w:r w:rsidRPr="00E959CD">
                        <w:rPr>
                          <w:rFonts w:ascii="Georgia" w:hAnsi="Georgia"/>
                          <w:color w:val="F68E1E"/>
                          <w:sz w:val="72"/>
                          <w:szCs w:val="72"/>
                        </w:rPr>
                        <w:t>STUD</w:t>
                      </w:r>
                      <w:r w:rsidR="0059068E" w:rsidRPr="00E959CD">
                        <w:rPr>
                          <w:rFonts w:ascii="Georgia" w:hAnsi="Georgia"/>
                          <w:color w:val="F68E1E"/>
                          <w:sz w:val="72"/>
                          <w:szCs w:val="72"/>
                        </w:rPr>
                        <w:t>ENTS NEED YOU!</w:t>
                      </w:r>
                    </w:p>
                    <w:p w14:paraId="24B1165B" w14:textId="580FD4C5" w:rsidR="009124E9" w:rsidRPr="00BC629A" w:rsidRDefault="00E959CD" w:rsidP="009124E9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Become a CIS Volunteer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2A68C6" wp14:editId="54026D9D">
                <wp:simplePos x="0" y="0"/>
                <wp:positionH relativeFrom="margin">
                  <wp:align>center</wp:align>
                </wp:positionH>
                <wp:positionV relativeFrom="paragraph">
                  <wp:posOffset>-2613660</wp:posOffset>
                </wp:positionV>
                <wp:extent cx="4526280" cy="2011680"/>
                <wp:effectExtent l="0" t="0" r="0" b="7620"/>
                <wp:wrapNone/>
                <wp:docPr id="2438" name="Text Box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4867A" w14:textId="77777777" w:rsidR="009124E9" w:rsidRDefault="009124E9" w:rsidP="009124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51074" wp14:editId="4064FD5E">
                                  <wp:extent cx="4155173" cy="1615440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" name="CIS horizontal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0105" cy="1621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2A68C6" id="Text Box 2438" o:spid="_x0000_s1028" type="#_x0000_t202" style="position:absolute;margin-left:0;margin-top:-205.8pt;width:356.4pt;height:158.4pt;z-index:251692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" filled="f" stroked="f" strokeweight=".5pt">
                <v:textbox>
                  <w:txbxContent>
                    <w:p w14:paraId="5784867A" w14:textId="77777777" w:rsidR="009124E9" w:rsidRDefault="009124E9" w:rsidP="009124E9">
                      <w:r>
                        <w:rPr>
                          <w:noProof/>
                        </w:rPr>
                        <w:drawing>
                          <wp:inline distT="0" distB="0" distL="0" distR="0" wp14:anchorId="1E551074" wp14:editId="4064FD5E">
                            <wp:extent cx="4155173" cy="1615440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4" name="CIS horizontal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0105" cy="1621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9DA46" w14:textId="5E67F286" w:rsidR="009124E9" w:rsidRDefault="004C7101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64C92DE" wp14:editId="41C54F7B">
                <wp:simplePos x="0" y="0"/>
                <wp:positionH relativeFrom="column">
                  <wp:posOffset>-2524125</wp:posOffset>
                </wp:positionH>
                <wp:positionV relativeFrom="paragraph">
                  <wp:posOffset>418465</wp:posOffset>
                </wp:positionV>
                <wp:extent cx="3040380" cy="4286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428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9C30A" w14:textId="15EDA00B" w:rsidR="00E959CD" w:rsidRPr="00533027" w:rsidRDefault="00E959CD" w:rsidP="00E959CD">
                            <w:pPr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  <w:r w:rsidRPr="00533027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All Students needs a positive one-on-one relationship with a caring adult.  </w:t>
                            </w:r>
                            <w:r w:rsidR="009F0B5B" w:rsidRPr="00533027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At</w:t>
                            </w:r>
                            <w:r w:rsidRPr="00533027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CIS you can be that adult through general volunteer opportu</w:t>
                            </w:r>
                            <w:r w:rsidR="00C033B9" w:rsidRPr="00533027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nities or by becoming a middle school m</w:t>
                            </w:r>
                            <w:r w:rsidRPr="00533027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entor.</w:t>
                            </w:r>
                          </w:p>
                          <w:p w14:paraId="23FCADA7" w14:textId="77777777" w:rsidR="009F0B5B" w:rsidRPr="00533027" w:rsidRDefault="009F0B5B" w:rsidP="00E959CD">
                            <w:pPr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</w:p>
                          <w:p w14:paraId="6D34FE5A" w14:textId="1CD92618" w:rsidR="009F0B5B" w:rsidRPr="00533027" w:rsidRDefault="009F0B5B" w:rsidP="00E959CD">
                            <w:pPr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  <w:r w:rsidRPr="00533027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Mentors are needed at the following North Side Pittsburgh schools:</w:t>
                            </w:r>
                          </w:p>
                          <w:p w14:paraId="5728FB41" w14:textId="04031387" w:rsidR="00E959CD" w:rsidRPr="00533027" w:rsidRDefault="00533027" w:rsidP="00E959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300" w:lineRule="auto"/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  <w:r w:rsidRPr="00533027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Morrow Intermediate, Mondays 11:45 am – 12:30 pm</w:t>
                            </w:r>
                          </w:p>
                          <w:p w14:paraId="471C01FF" w14:textId="0B7B4F6B" w:rsidR="00262286" w:rsidRPr="00262286" w:rsidRDefault="00533027" w:rsidP="002622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300" w:lineRule="auto"/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  <w:r w:rsidRPr="00533027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Allegheny Traditional Academy, Tuesdays 12:50 pm – 1:30 pm</w:t>
                            </w:r>
                            <w:r w:rsidR="00262286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and    </w:t>
                            </w:r>
                            <w:r w:rsidR="004C7101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4:00</w:t>
                            </w:r>
                            <w:r w:rsidR="00262286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pm – </w:t>
                            </w:r>
                            <w:r w:rsidR="004C7101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4:50</w:t>
                            </w:r>
                            <w:r w:rsidR="00262286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pm </w:t>
                            </w:r>
                          </w:p>
                          <w:p w14:paraId="4600C985" w14:textId="217C2EBB" w:rsidR="00533027" w:rsidRDefault="00533027" w:rsidP="005330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300" w:lineRule="auto"/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Martin Luther King Jr. PreK-8, Wednesdays </w:t>
                            </w:r>
                            <w:r w:rsidR="004C7101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11:50 pm – 12:35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pm </w:t>
                            </w:r>
                          </w:p>
                          <w:p w14:paraId="5A5D565F" w14:textId="15C0A1D3" w:rsidR="00533027" w:rsidRDefault="00533027" w:rsidP="005330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300" w:lineRule="auto"/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Manchester Academic</w:t>
                            </w:r>
                            <w:r w:rsidR="004C7101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Charter School, Thursdays 11:30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am – 12:</w:t>
                            </w:r>
                            <w:r w:rsidR="004C7101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15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pm </w:t>
                            </w:r>
                          </w:p>
                          <w:p w14:paraId="173BFD9A" w14:textId="2F874360" w:rsidR="00533027" w:rsidRPr="00533027" w:rsidRDefault="004C7101" w:rsidP="005330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300" w:lineRule="auto"/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Manchester PreK-8, Fridays 12:30 pm – 1:15</w:t>
                            </w:r>
                            <w:r w:rsidR="00533027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pm. </w:t>
                            </w:r>
                          </w:p>
                          <w:p w14:paraId="036CD603" w14:textId="49FFB280" w:rsidR="00533027" w:rsidRPr="00533027" w:rsidRDefault="00533027" w:rsidP="00533027">
                            <w:pPr>
                              <w:spacing w:after="200" w:line="300" w:lineRule="auto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C92D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-198.75pt;margin-top:32.95pt;width:239.4pt;height:337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" filled="f" stroked="f" strokeweight=".5pt">
                <v:textbox>
                  <w:txbxContent>
                    <w:p w14:paraId="32B9C30A" w14:textId="15EDA00B" w:rsidR="00E959CD" w:rsidRPr="00533027" w:rsidRDefault="00E959CD" w:rsidP="00E959CD">
                      <w:pPr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  <w:r w:rsidRPr="00533027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All Students needs a positive one-on-one relationship with a caring adult.  </w:t>
                      </w:r>
                      <w:r w:rsidR="009F0B5B" w:rsidRPr="00533027">
                        <w:rPr>
                          <w:rFonts w:ascii="Garamond" w:hAnsi="Garamond"/>
                          <w:sz w:val="24"/>
                          <w:szCs w:val="32"/>
                        </w:rPr>
                        <w:t>At</w:t>
                      </w:r>
                      <w:r w:rsidRPr="00533027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CIS you can be that adult through general volunteer opportu</w:t>
                      </w:r>
                      <w:r w:rsidR="00C033B9" w:rsidRPr="00533027">
                        <w:rPr>
                          <w:rFonts w:ascii="Garamond" w:hAnsi="Garamond"/>
                          <w:sz w:val="24"/>
                          <w:szCs w:val="32"/>
                        </w:rPr>
                        <w:t>nities or by becoming a middle school m</w:t>
                      </w:r>
                      <w:r w:rsidRPr="00533027">
                        <w:rPr>
                          <w:rFonts w:ascii="Garamond" w:hAnsi="Garamond"/>
                          <w:sz w:val="24"/>
                          <w:szCs w:val="32"/>
                        </w:rPr>
                        <w:t>entor.</w:t>
                      </w:r>
                    </w:p>
                    <w:p w14:paraId="23FCADA7" w14:textId="77777777" w:rsidR="009F0B5B" w:rsidRPr="00533027" w:rsidRDefault="009F0B5B" w:rsidP="00E959CD">
                      <w:pPr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</w:p>
                    <w:p w14:paraId="6D34FE5A" w14:textId="1CD92618" w:rsidR="009F0B5B" w:rsidRPr="00533027" w:rsidRDefault="009F0B5B" w:rsidP="00E959CD">
                      <w:pPr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  <w:r w:rsidRPr="00533027">
                        <w:rPr>
                          <w:rFonts w:ascii="Garamond" w:hAnsi="Garamond"/>
                          <w:sz w:val="24"/>
                          <w:szCs w:val="32"/>
                        </w:rPr>
                        <w:t>Mentors are needed at the following North Side Pittsburgh schools:</w:t>
                      </w:r>
                    </w:p>
                    <w:p w14:paraId="5728FB41" w14:textId="04031387" w:rsidR="00E959CD" w:rsidRPr="00533027" w:rsidRDefault="00533027" w:rsidP="00E959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300" w:lineRule="auto"/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  <w:r w:rsidRPr="00533027">
                        <w:rPr>
                          <w:rFonts w:ascii="Garamond" w:hAnsi="Garamond"/>
                          <w:sz w:val="24"/>
                          <w:szCs w:val="32"/>
                        </w:rPr>
                        <w:t>Morrow Intermediate, Mondays 11:45 am – 12:30 pm</w:t>
                      </w:r>
                    </w:p>
                    <w:p w14:paraId="471C01FF" w14:textId="0B7B4F6B" w:rsidR="00262286" w:rsidRPr="00262286" w:rsidRDefault="00533027" w:rsidP="002622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300" w:lineRule="auto"/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  <w:r w:rsidRPr="00533027">
                        <w:rPr>
                          <w:rFonts w:ascii="Garamond" w:hAnsi="Garamond"/>
                          <w:sz w:val="24"/>
                          <w:szCs w:val="32"/>
                        </w:rPr>
                        <w:t>Allegheny Traditional Academy, Tuesdays 12:50 pm – 1:30 pm</w:t>
                      </w:r>
                      <w:r w:rsidR="00262286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and    </w:t>
                      </w:r>
                      <w:r w:rsidR="004C7101">
                        <w:rPr>
                          <w:rFonts w:ascii="Garamond" w:hAnsi="Garamond"/>
                          <w:sz w:val="24"/>
                          <w:szCs w:val="32"/>
                        </w:rPr>
                        <w:t>4:00</w:t>
                      </w:r>
                      <w:r w:rsidR="00262286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pm – </w:t>
                      </w:r>
                      <w:r w:rsidR="004C7101">
                        <w:rPr>
                          <w:rFonts w:ascii="Garamond" w:hAnsi="Garamond"/>
                          <w:sz w:val="24"/>
                          <w:szCs w:val="32"/>
                        </w:rPr>
                        <w:t>4:50</w:t>
                      </w:r>
                      <w:r w:rsidR="00262286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pm </w:t>
                      </w:r>
                    </w:p>
                    <w:p w14:paraId="4600C985" w14:textId="217C2EBB" w:rsidR="00533027" w:rsidRDefault="00533027" w:rsidP="005330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300" w:lineRule="auto"/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Martin Luther King Jr. PreK-8, Wednesdays </w:t>
                      </w:r>
                      <w:r w:rsidR="004C7101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11:50 pm – 12:35 </w:t>
                      </w:r>
                      <w:r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pm </w:t>
                      </w:r>
                    </w:p>
                    <w:p w14:paraId="5A5D565F" w14:textId="15C0A1D3" w:rsidR="00533027" w:rsidRDefault="00533027" w:rsidP="005330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300" w:lineRule="auto"/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32"/>
                        </w:rPr>
                        <w:t>Manchester Academic</w:t>
                      </w:r>
                      <w:r w:rsidR="004C7101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Charter School, Thursdays 11:30</w:t>
                      </w:r>
                      <w:r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am – 12:</w:t>
                      </w:r>
                      <w:r w:rsidR="004C7101">
                        <w:rPr>
                          <w:rFonts w:ascii="Garamond" w:hAnsi="Garamond"/>
                          <w:sz w:val="24"/>
                          <w:szCs w:val="32"/>
                        </w:rPr>
                        <w:t>15</w:t>
                      </w:r>
                      <w:r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pm </w:t>
                      </w:r>
                    </w:p>
                    <w:p w14:paraId="173BFD9A" w14:textId="2F874360" w:rsidR="00533027" w:rsidRPr="00533027" w:rsidRDefault="004C7101" w:rsidP="005330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300" w:lineRule="auto"/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32"/>
                        </w:rPr>
                        <w:t>Manchester PreK-8, Fridays 12:30 pm – 1:15</w:t>
                      </w:r>
                      <w:r w:rsidR="00533027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pm. </w:t>
                      </w:r>
                    </w:p>
                    <w:p w14:paraId="036CD603" w14:textId="49FFB280" w:rsidR="00533027" w:rsidRPr="00533027" w:rsidRDefault="00533027" w:rsidP="00533027">
                      <w:pPr>
                        <w:spacing w:after="200" w:line="300" w:lineRule="auto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2AF4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29E660C" wp14:editId="55EE332E">
                <wp:simplePos x="0" y="0"/>
                <wp:positionH relativeFrom="margin">
                  <wp:posOffset>685800</wp:posOffset>
                </wp:positionH>
                <wp:positionV relativeFrom="paragraph">
                  <wp:posOffset>3228340</wp:posOffset>
                </wp:positionV>
                <wp:extent cx="3886200" cy="2305050"/>
                <wp:effectExtent l="0" t="0" r="0" b="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8A9DD" w14:textId="5111F15C" w:rsidR="0042250E" w:rsidRDefault="004C7101" w:rsidP="0042250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  <w:t>Lanajah (8</w:t>
                            </w:r>
                            <w:r w:rsidR="0042250E" w:rsidRPr="0042250E"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  <w:t xml:space="preserve">th Grade) and Hayley, </w:t>
                            </w:r>
                            <w:r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  <w:t>3</w:t>
                            </w:r>
                            <w:r w:rsidRPr="004C7101"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  <w:vertAlign w:val="superscript"/>
                              </w:rPr>
                              <w:t>rd</w:t>
                            </w:r>
                            <w:r w:rsidR="0042250E" w:rsidRPr="0042250E"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  <w:t xml:space="preserve"> year </w:t>
                            </w:r>
                          </w:p>
                          <w:p w14:paraId="2DE37E92" w14:textId="77777777" w:rsidR="0042250E" w:rsidRPr="0042250E" w:rsidRDefault="0042250E" w:rsidP="0042250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</w:pPr>
                          </w:p>
                          <w:p w14:paraId="62C97600" w14:textId="77777777" w:rsidR="0042250E" w:rsidRDefault="0042250E" w:rsidP="0042250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</w:pPr>
                            <w:r w:rsidRPr="0042250E"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  <w:t xml:space="preserve"> “I love hanging out with Hayley because she’s my mentor and she’s like my sister. We talk about things going on in my life and school but we also have a lot of fun! ” – Lanajah </w:t>
                            </w:r>
                          </w:p>
                          <w:p w14:paraId="0B7B7A70" w14:textId="77777777" w:rsidR="0042250E" w:rsidRPr="0042250E" w:rsidRDefault="0042250E" w:rsidP="0042250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</w:pPr>
                          </w:p>
                          <w:p w14:paraId="5C5088F2" w14:textId="65C0BB6F" w:rsidR="009124E9" w:rsidRPr="000B2AF4" w:rsidRDefault="0042250E" w:rsidP="0042250E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i/>
                                <w:color w:val="003D7D"/>
                                <w:sz w:val="40"/>
                                <w:szCs w:val="40"/>
                              </w:rPr>
                            </w:pPr>
                            <w:r w:rsidRPr="0042250E"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  <w:t>“I love spending time with Lanajah! She’s the brightest, most enthusiastic, and all-around cool sixth grader in town! I like to talking to her about her school work and playing games, even though I keep getting beat!” Hay</w:t>
                            </w:r>
                            <w:bookmarkStart w:id="0" w:name="_GoBack"/>
                            <w:bookmarkEnd w:id="0"/>
                            <w:r w:rsidRPr="0042250E">
                              <w:rPr>
                                <w:rFonts w:ascii="Garamond" w:hAnsi="Garamond"/>
                                <w:i/>
                                <w:color w:val="1B587C" w:themeColor="accent3"/>
                                <w:sz w:val="28"/>
                              </w:rPr>
                              <w:t>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660C" id="Text Box 437" o:spid="_x0000_s1030" type="#_x0000_t202" style="position:absolute;margin-left:54pt;margin-top:254.2pt;width:306pt;height:181.5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" filled="f" stroked="f" strokeweight=".5pt">
                <v:textbox>
                  <w:txbxContent>
                    <w:p w14:paraId="72E8A9DD" w14:textId="5111F15C" w:rsidR="0042250E" w:rsidRDefault="004C7101" w:rsidP="0042250E">
                      <w:pPr>
                        <w:spacing w:after="0"/>
                        <w:jc w:val="center"/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</w:pPr>
                      <w:r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  <w:t>Lanajah (8</w:t>
                      </w:r>
                      <w:r w:rsidR="0042250E" w:rsidRPr="0042250E"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  <w:t xml:space="preserve">th Grade) and Hayley, </w:t>
                      </w:r>
                      <w:r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  <w:t>3</w:t>
                      </w:r>
                      <w:r w:rsidRPr="004C7101"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  <w:vertAlign w:val="superscript"/>
                        </w:rPr>
                        <w:t>rd</w:t>
                      </w:r>
                      <w:r w:rsidR="0042250E" w:rsidRPr="0042250E"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  <w:t xml:space="preserve"> year </w:t>
                      </w:r>
                    </w:p>
                    <w:p w14:paraId="2DE37E92" w14:textId="77777777" w:rsidR="0042250E" w:rsidRPr="0042250E" w:rsidRDefault="0042250E" w:rsidP="0042250E">
                      <w:pPr>
                        <w:spacing w:after="0"/>
                        <w:jc w:val="center"/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</w:pPr>
                    </w:p>
                    <w:p w14:paraId="62C97600" w14:textId="77777777" w:rsidR="0042250E" w:rsidRDefault="0042250E" w:rsidP="0042250E">
                      <w:pPr>
                        <w:spacing w:after="0"/>
                        <w:jc w:val="center"/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</w:pPr>
                      <w:r w:rsidRPr="0042250E"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  <w:t xml:space="preserve"> “I love hanging out with Hayley because she’s my mentor and she’s like my sister. We talk about things going on in my life and school but we also have a lot of fun! ” – Lanajah </w:t>
                      </w:r>
                    </w:p>
                    <w:p w14:paraId="0B7B7A70" w14:textId="77777777" w:rsidR="0042250E" w:rsidRPr="0042250E" w:rsidRDefault="0042250E" w:rsidP="0042250E">
                      <w:pPr>
                        <w:spacing w:after="0"/>
                        <w:jc w:val="center"/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</w:pPr>
                    </w:p>
                    <w:p w14:paraId="5C5088F2" w14:textId="65C0BB6F" w:rsidR="009124E9" w:rsidRPr="000B2AF4" w:rsidRDefault="0042250E" w:rsidP="0042250E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i/>
                          <w:color w:val="003D7D"/>
                          <w:sz w:val="40"/>
                          <w:szCs w:val="40"/>
                        </w:rPr>
                      </w:pPr>
                      <w:r w:rsidRPr="0042250E"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  <w:t>“I love spending time with Lanajah! She’s the brightest, most enthusiastic, and all-around cool sixth grader in town! I like to talking to her about her school work and playing games, even though I keep getting beat!” Hay</w:t>
                      </w:r>
                      <w:bookmarkStart w:id="1" w:name="_GoBack"/>
                      <w:bookmarkEnd w:id="1"/>
                      <w:r w:rsidRPr="0042250E">
                        <w:rPr>
                          <w:rFonts w:ascii="Garamond" w:hAnsi="Garamond"/>
                          <w:i/>
                          <w:color w:val="1B587C" w:themeColor="accent3"/>
                          <w:sz w:val="28"/>
                        </w:rPr>
                        <w:t>ley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AF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A59B45" wp14:editId="54CFDA51">
                <wp:simplePos x="0" y="0"/>
                <wp:positionH relativeFrom="column">
                  <wp:posOffset>-2529840</wp:posOffset>
                </wp:positionH>
                <wp:positionV relativeFrom="paragraph">
                  <wp:posOffset>4742815</wp:posOffset>
                </wp:positionV>
                <wp:extent cx="2964180" cy="731520"/>
                <wp:effectExtent l="0" t="0" r="0" b="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D7441" w14:textId="46E20F93" w:rsidR="009124E9" w:rsidRDefault="000B2AF4" w:rsidP="009124E9">
                            <w:r w:rsidRPr="000B2AF4">
                              <w:rPr>
                                <w:noProof/>
                              </w:rPr>
                              <w:drawing>
                                <wp:inline distT="0" distB="0" distL="0" distR="0" wp14:anchorId="5E69CB3E" wp14:editId="43575E9E">
                                  <wp:extent cx="2774950" cy="566316"/>
                                  <wp:effectExtent l="0" t="0" r="635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0" cy="566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9B45" id="Text Box 439" o:spid="_x0000_s1031" type="#_x0000_t202" style="position:absolute;margin-left:-199.2pt;margin-top:373.45pt;width:233.4pt;height:57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" filled="f" stroked="f" strokeweight=".5pt">
                <v:textbox>
                  <w:txbxContent>
                    <w:p w14:paraId="7D0D7441" w14:textId="46E20F93" w:rsidR="009124E9" w:rsidRDefault="000B2AF4" w:rsidP="009124E9">
                      <w:r w:rsidRPr="000B2AF4">
                        <w:rPr>
                          <w:noProof/>
                        </w:rPr>
                        <w:drawing>
                          <wp:inline distT="0" distB="0" distL="0" distR="0" wp14:anchorId="5E69CB3E" wp14:editId="43575E9E">
                            <wp:extent cx="2774950" cy="566316"/>
                            <wp:effectExtent l="0" t="0" r="6350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0" cy="566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59CD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306C667" wp14:editId="76FFFFD0">
                <wp:simplePos x="0" y="0"/>
                <wp:positionH relativeFrom="page">
                  <wp:align>left</wp:align>
                </wp:positionH>
                <wp:positionV relativeFrom="paragraph">
                  <wp:posOffset>5733415</wp:posOffset>
                </wp:positionV>
                <wp:extent cx="7787640" cy="1028700"/>
                <wp:effectExtent l="0" t="0" r="22860" b="19050"/>
                <wp:wrapNone/>
                <wp:docPr id="2436" name="Text Box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7640" cy="1028700"/>
                        </a:xfrm>
                        <a:prstGeom prst="rect">
                          <a:avLst/>
                        </a:prstGeom>
                        <a:solidFill>
                          <a:srgbClr val="003D7D"/>
                        </a:solidFill>
                        <a:ln w="6350">
                          <a:solidFill>
                            <a:srgbClr val="003D7D"/>
                          </a:solidFill>
                        </a:ln>
                      </wps:spPr>
                      <wps:txbx>
                        <w:txbxContent>
                          <w:p w14:paraId="7241B169" w14:textId="059F48BE" w:rsidR="009124E9" w:rsidRPr="00E959CD" w:rsidRDefault="009124E9" w:rsidP="009124E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59CD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 more information about </w:t>
                            </w:r>
                            <w:r w:rsidR="00E959CD" w:rsidRPr="00E959CD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volunteer opportunities</w:t>
                            </w:r>
                          </w:p>
                          <w:p w14:paraId="5D400560" w14:textId="77777777" w:rsidR="009124E9" w:rsidRPr="00E959CD" w:rsidRDefault="009124E9" w:rsidP="009124E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59CD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contact Julianna Sehy</w:t>
                            </w:r>
                          </w:p>
                          <w:p w14:paraId="7C1B1401" w14:textId="77777777" w:rsidR="009124E9" w:rsidRPr="00E959CD" w:rsidRDefault="008555E2" w:rsidP="009124E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9124E9" w:rsidRPr="00E959CD">
                                <w:rPr>
                                  <w:rStyle w:val="Hyperlink"/>
                                  <w:rFonts w:ascii="Georgia" w:hAnsi="Georgia"/>
                                  <w:color w:val="FFFFFF" w:themeColor="background1"/>
                                  <w:sz w:val="28"/>
                                  <w:szCs w:val="28"/>
                                </w:rPr>
                                <w:t>jsehy@cispac.org</w:t>
                              </w:r>
                            </w:hyperlink>
                            <w:r w:rsidR="009124E9" w:rsidRPr="00E959CD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412-361-4945</w:t>
                            </w:r>
                          </w:p>
                          <w:p w14:paraId="35DB6C4A" w14:textId="77777777" w:rsidR="009124E9" w:rsidRPr="00E959CD" w:rsidRDefault="009124E9" w:rsidP="009124E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59CD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www.cispac.org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06C667" id="Text Box 2436" o:spid="_x0000_s1033" type="#_x0000_t202" style="position:absolute;margin-left:0;margin-top:451.45pt;width:613.2pt;height:81pt;z-index:25169664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" fillcolor="#003d7d" strokecolor="#003d7d" strokeweight=".5pt">
                <v:textbox>
                  <w:txbxContent>
                    <w:p w14:paraId="7241B169" w14:textId="059F48BE" w:rsidR="009124E9" w:rsidRPr="00E959CD" w:rsidRDefault="009124E9" w:rsidP="009124E9">
                      <w:pPr>
                        <w:spacing w:after="0"/>
                        <w:jc w:val="center"/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959CD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 xml:space="preserve">For more information about </w:t>
                      </w:r>
                      <w:r w:rsidR="00E959CD" w:rsidRPr="00E959CD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volunteer opportunities</w:t>
                      </w:r>
                    </w:p>
                    <w:p w14:paraId="5D400560" w14:textId="77777777" w:rsidR="009124E9" w:rsidRPr="00E959CD" w:rsidRDefault="009124E9" w:rsidP="009124E9">
                      <w:pPr>
                        <w:spacing w:after="0"/>
                        <w:jc w:val="center"/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959CD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contact Julianna Sehy</w:t>
                      </w:r>
                    </w:p>
                    <w:p w14:paraId="7C1B1401" w14:textId="77777777" w:rsidR="009124E9" w:rsidRPr="00E959CD" w:rsidRDefault="009F0B5B" w:rsidP="009124E9">
                      <w:pPr>
                        <w:spacing w:after="0"/>
                        <w:jc w:val="center"/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7" w:history="1">
                        <w:r w:rsidR="009124E9" w:rsidRPr="00E959CD">
                          <w:rPr>
                            <w:rStyle w:val="Hyperlink"/>
                            <w:rFonts w:ascii="Georgia" w:hAnsi="Georgia"/>
                            <w:color w:val="FFFFFF" w:themeColor="background1"/>
                            <w:sz w:val="28"/>
                            <w:szCs w:val="28"/>
                          </w:rPr>
                          <w:t>jsehy@cispac.org</w:t>
                        </w:r>
                      </w:hyperlink>
                      <w:r w:rsidR="009124E9" w:rsidRPr="00E959CD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 xml:space="preserve"> | 412-361-4945</w:t>
                      </w:r>
                    </w:p>
                    <w:p w14:paraId="35DB6C4A" w14:textId="77777777" w:rsidR="009124E9" w:rsidRPr="00E959CD" w:rsidRDefault="009124E9" w:rsidP="009124E9">
                      <w:pPr>
                        <w:spacing w:after="0"/>
                        <w:jc w:val="center"/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959CD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www.cispac.org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124E9">
      <w:pgSz w:w="12240" w:h="15840"/>
      <w:pgMar w:top="4500" w:right="3330" w:bottom="990" w:left="43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ADA02" w14:textId="77777777" w:rsidR="008555E2" w:rsidRDefault="008555E2">
      <w:r>
        <w:separator/>
      </w:r>
    </w:p>
  </w:endnote>
  <w:endnote w:type="continuationSeparator" w:id="0">
    <w:p w14:paraId="790B74A8" w14:textId="77777777" w:rsidR="008555E2" w:rsidRDefault="00855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4D5FC" w14:textId="77777777" w:rsidR="008555E2" w:rsidRDefault="008555E2">
      <w:r>
        <w:separator/>
      </w:r>
    </w:p>
  </w:footnote>
  <w:footnote w:type="continuationSeparator" w:id="0">
    <w:p w14:paraId="0D024BD9" w14:textId="77777777" w:rsidR="008555E2" w:rsidRDefault="00855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E4827"/>
    <w:multiLevelType w:val="hybridMultilevel"/>
    <w:tmpl w:val="6D165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34729"/>
    <w:multiLevelType w:val="hybridMultilevel"/>
    <w:tmpl w:val="4ECA0848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7EF43953"/>
    <w:multiLevelType w:val="hybridMultilevel"/>
    <w:tmpl w:val="B4827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231"/>
    <w:rsid w:val="000A62DE"/>
    <w:rsid w:val="000B2AF4"/>
    <w:rsid w:val="000D5ACE"/>
    <w:rsid w:val="001B11DC"/>
    <w:rsid w:val="001E7547"/>
    <w:rsid w:val="00262286"/>
    <w:rsid w:val="003F354B"/>
    <w:rsid w:val="0042250E"/>
    <w:rsid w:val="004C7101"/>
    <w:rsid w:val="00533027"/>
    <w:rsid w:val="0054186A"/>
    <w:rsid w:val="00573729"/>
    <w:rsid w:val="0059068E"/>
    <w:rsid w:val="0068145D"/>
    <w:rsid w:val="006B2BA0"/>
    <w:rsid w:val="008555E2"/>
    <w:rsid w:val="00861231"/>
    <w:rsid w:val="009124E9"/>
    <w:rsid w:val="0092371D"/>
    <w:rsid w:val="009A19D8"/>
    <w:rsid w:val="009B33B6"/>
    <w:rsid w:val="009F0B5B"/>
    <w:rsid w:val="00A14312"/>
    <w:rsid w:val="00AE4290"/>
    <w:rsid w:val="00BC629A"/>
    <w:rsid w:val="00C033B9"/>
    <w:rsid w:val="00C70242"/>
    <w:rsid w:val="00C83E16"/>
    <w:rsid w:val="00D475AA"/>
    <w:rsid w:val="00D73CAC"/>
    <w:rsid w:val="00E10E83"/>
    <w:rsid w:val="00E85931"/>
    <w:rsid w:val="00E959CD"/>
    <w:rsid w:val="00EA0B85"/>
    <w:rsid w:val="00EC6B3A"/>
    <w:rsid w:val="00E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E45985"/>
  <w15:chartTrackingRefBased/>
  <w15:docId w15:val="{44B6305E-B278-45D5-8F9E-E912903F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B3A"/>
    <w:pPr>
      <w:spacing w:after="160" w:line="259" w:lineRule="auto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600" w:after="0"/>
      <w:ind w:left="-2966" w:right="-720"/>
      <w:jc w:val="right"/>
      <w:outlineLvl w:val="0"/>
    </w:pPr>
    <w:rPr>
      <w:rFonts w:asciiTheme="majorHAnsi" w:eastAsiaTheme="majorEastAsia" w:hAnsiTheme="majorHAnsi" w:cstheme="majorBidi"/>
      <w:color w:val="783F04" w:themeColor="accent1" w:themeShade="80"/>
      <w:sz w:val="104"/>
      <w:szCs w:val="10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40" w:after="0" w:line="240" w:lineRule="auto"/>
      <w:ind w:right="-360"/>
      <w:outlineLvl w:val="1"/>
    </w:pPr>
    <w:rPr>
      <w:rFonts w:asciiTheme="majorHAnsi" w:eastAsiaTheme="majorEastAsia" w:hAnsiTheme="majorHAnsi" w:cstheme="majorBidi"/>
      <w:b/>
      <w:bCs/>
      <w:color w:val="664D26" w:themeColor="accent6" w:themeShade="80"/>
      <w:sz w:val="40"/>
      <w:szCs w:val="40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color w:val="664D2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D475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5931"/>
    <w:rPr>
      <w:color w:val="6B9F2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BA0"/>
    <w:rPr>
      <w:rFonts w:ascii="Segoe UI" w:hAnsi="Segoe UI" w:cs="Segoe UI"/>
      <w:b/>
      <w:bCs/>
      <w:color w:val="4F141B" w:themeColor="accent2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0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mailto:jsehy@cispac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g"/><Relationship Id="rId5" Type="http://schemas.openxmlformats.org/officeDocument/2006/relationships/webSettings" Target="webSettings.xml"/><Relationship Id="rId15" Type="http://schemas.openxmlformats.org/officeDocument/2006/relationships/hyperlink" Target="mailto:jsehy@cispac.org" TargetMode="External"/><Relationship Id="rId10" Type="http://schemas.openxmlformats.org/officeDocument/2006/relationships/image" Target="media/image10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dget%20Clement\AppData\Roaming\Microsoft\Templates\Fall%20event%20flyer%20(with%20leaves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304683C-2AB8-469D-BFE3-AB52798F6D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event flyer (with leaves)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Clement</dc:creator>
  <cp:keywords/>
  <cp:lastModifiedBy>Julianna Sehy</cp:lastModifiedBy>
  <cp:revision>2</cp:revision>
  <cp:lastPrinted>2016-11-02T14:29:00Z</cp:lastPrinted>
  <dcterms:created xsi:type="dcterms:W3CDTF">2018-11-05T14:46:00Z</dcterms:created>
  <dcterms:modified xsi:type="dcterms:W3CDTF">2018-11-05T14:46:00Z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TC034643839991</vt:lpwstr>
  </property>
</Properties>
</file>